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5E13F" w14:textId="77777777" w:rsidR="00E67FEA" w:rsidRDefault="00E67FEA" w:rsidP="00200236">
      <w:pPr>
        <w:jc w:val="center"/>
        <w:rPr>
          <w:b/>
          <w:bCs/>
          <w:sz w:val="28"/>
          <w:szCs w:val="28"/>
        </w:rPr>
      </w:pPr>
    </w:p>
    <w:p w14:paraId="58CF49B1" w14:textId="2A3F37A1" w:rsidR="00200236" w:rsidRDefault="00200236" w:rsidP="00200236">
      <w:pPr>
        <w:jc w:val="center"/>
        <w:rPr>
          <w:b/>
          <w:bCs/>
          <w:sz w:val="28"/>
          <w:szCs w:val="28"/>
        </w:rPr>
      </w:pPr>
      <w:r w:rsidRPr="00200236">
        <w:rPr>
          <w:b/>
          <w:bCs/>
          <w:sz w:val="28"/>
          <w:szCs w:val="28"/>
        </w:rPr>
        <w:t>Postup při podávání žádostí o uznání atestací z</w:t>
      </w:r>
      <w:r w:rsidR="00531F9B">
        <w:rPr>
          <w:b/>
          <w:bCs/>
          <w:sz w:val="28"/>
          <w:szCs w:val="28"/>
        </w:rPr>
        <w:t> vyšší odborné školy (</w:t>
      </w:r>
      <w:r w:rsidRPr="00200236">
        <w:rPr>
          <w:b/>
          <w:bCs/>
          <w:sz w:val="28"/>
          <w:szCs w:val="28"/>
        </w:rPr>
        <w:t>VOŠ</w:t>
      </w:r>
      <w:r w:rsidR="00531F9B">
        <w:rPr>
          <w:b/>
          <w:bCs/>
          <w:sz w:val="28"/>
          <w:szCs w:val="28"/>
        </w:rPr>
        <w:t>)</w:t>
      </w:r>
      <w:r w:rsidRPr="00200236">
        <w:rPr>
          <w:b/>
          <w:bCs/>
          <w:sz w:val="28"/>
          <w:szCs w:val="28"/>
        </w:rPr>
        <w:t xml:space="preserve"> nebo jiné </w:t>
      </w:r>
      <w:r w:rsidR="00531F9B">
        <w:rPr>
          <w:b/>
          <w:bCs/>
          <w:sz w:val="28"/>
          <w:szCs w:val="28"/>
        </w:rPr>
        <w:t>vysoké školy (</w:t>
      </w:r>
      <w:r w:rsidRPr="00200236">
        <w:rPr>
          <w:b/>
          <w:bCs/>
          <w:sz w:val="28"/>
          <w:szCs w:val="28"/>
        </w:rPr>
        <w:t>VŠ</w:t>
      </w:r>
      <w:r w:rsidR="00531F9B">
        <w:rPr>
          <w:b/>
          <w:bCs/>
          <w:sz w:val="28"/>
          <w:szCs w:val="28"/>
        </w:rPr>
        <w:t>)</w:t>
      </w:r>
    </w:p>
    <w:p w14:paraId="5BB814E1" w14:textId="77777777" w:rsidR="00200236" w:rsidRPr="00200236" w:rsidRDefault="00200236" w:rsidP="00200236">
      <w:pPr>
        <w:jc w:val="center"/>
        <w:rPr>
          <w:b/>
          <w:bCs/>
          <w:sz w:val="28"/>
          <w:szCs w:val="28"/>
        </w:rPr>
      </w:pPr>
    </w:p>
    <w:p w14:paraId="7E287114" w14:textId="77777777" w:rsidR="00200236" w:rsidRPr="00200236" w:rsidRDefault="00200236" w:rsidP="00200236">
      <w:pPr>
        <w:rPr>
          <w:b/>
          <w:bCs/>
          <w:sz w:val="32"/>
          <w:szCs w:val="32"/>
          <w:u w:val="single"/>
        </w:rPr>
      </w:pPr>
    </w:p>
    <w:p w14:paraId="234B01EA" w14:textId="77777777" w:rsidR="00200236" w:rsidRPr="00200236" w:rsidRDefault="00200236" w:rsidP="00200236">
      <w:pPr>
        <w:jc w:val="center"/>
        <w:rPr>
          <w:b/>
          <w:bCs/>
          <w:sz w:val="24"/>
          <w:szCs w:val="24"/>
        </w:rPr>
      </w:pPr>
      <w:r w:rsidRPr="00200236">
        <w:rPr>
          <w:b/>
          <w:bCs/>
          <w:sz w:val="24"/>
          <w:szCs w:val="24"/>
        </w:rPr>
        <w:t>podle § 68 odst. 1 písm. d) zákona č. 111/98 Sb., o vysokých školách a o změně doplnění dalších zákonů (zákon o vysokých školách), ve znění pozdějších předpisů</w:t>
      </w:r>
    </w:p>
    <w:p w14:paraId="7DBDDBD2" w14:textId="77777777" w:rsidR="00200236" w:rsidRPr="00200236" w:rsidRDefault="00200236" w:rsidP="00200236">
      <w:pPr>
        <w:rPr>
          <w:b/>
          <w:bCs/>
          <w:sz w:val="24"/>
          <w:szCs w:val="24"/>
        </w:rPr>
      </w:pPr>
    </w:p>
    <w:p w14:paraId="5B02DF1C" w14:textId="77777777" w:rsidR="00200236" w:rsidRPr="00200236" w:rsidRDefault="00200236" w:rsidP="00200236">
      <w:pPr>
        <w:rPr>
          <w:b/>
          <w:bCs/>
          <w:sz w:val="24"/>
          <w:szCs w:val="24"/>
        </w:rPr>
      </w:pPr>
    </w:p>
    <w:p w14:paraId="0F953618" w14:textId="77A6F49B" w:rsidR="00200236" w:rsidRPr="00200236" w:rsidRDefault="00200236" w:rsidP="00200236">
      <w:pPr>
        <w:rPr>
          <w:b/>
          <w:bCs/>
          <w:sz w:val="24"/>
          <w:szCs w:val="24"/>
        </w:rPr>
      </w:pPr>
      <w:r w:rsidRPr="00200236">
        <w:rPr>
          <w:b/>
          <w:bCs/>
          <w:sz w:val="24"/>
          <w:szCs w:val="24"/>
        </w:rPr>
        <w:t>Obecné pokyny</w:t>
      </w:r>
    </w:p>
    <w:p w14:paraId="05A02D99" w14:textId="77777777" w:rsidR="00200236" w:rsidRPr="00200236" w:rsidRDefault="00200236" w:rsidP="00200236">
      <w:pPr>
        <w:jc w:val="center"/>
        <w:rPr>
          <w:b/>
          <w:bCs/>
          <w:sz w:val="24"/>
          <w:szCs w:val="24"/>
        </w:rPr>
      </w:pPr>
    </w:p>
    <w:p w14:paraId="6A48E027" w14:textId="77777777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1)</w:t>
      </w:r>
      <w:r w:rsidRPr="00200236">
        <w:rPr>
          <w:sz w:val="24"/>
          <w:szCs w:val="24"/>
        </w:rPr>
        <w:tab/>
        <w:t>Uchazeč, který je/byl studentem VOŠ či jiné VŠ a chce požádat o uznání atestací z předchozího studia, musí být nejprve řádně přijat ke studiu v některém ze studijních programů na základě stanovených podmínek pro přijetí ke studiu na VŠKK.</w:t>
      </w:r>
    </w:p>
    <w:p w14:paraId="08CC232B" w14:textId="77777777" w:rsidR="00200236" w:rsidRPr="00200236" w:rsidRDefault="00200236" w:rsidP="00200236">
      <w:pPr>
        <w:rPr>
          <w:sz w:val="24"/>
          <w:szCs w:val="24"/>
        </w:rPr>
      </w:pPr>
    </w:p>
    <w:p w14:paraId="1A6DEAC9" w14:textId="7E22AB5F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2)</w:t>
      </w:r>
      <w:r w:rsidRPr="00200236">
        <w:rPr>
          <w:sz w:val="24"/>
          <w:szCs w:val="24"/>
        </w:rPr>
        <w:tab/>
      </w:r>
      <w:r w:rsidR="00122F57">
        <w:rPr>
          <w:sz w:val="24"/>
          <w:szCs w:val="24"/>
        </w:rPr>
        <w:t xml:space="preserve">Uchazeč </w:t>
      </w:r>
      <w:r w:rsidRPr="00200236">
        <w:rPr>
          <w:sz w:val="24"/>
          <w:szCs w:val="24"/>
        </w:rPr>
        <w:t>podává vyplněnou Žádost o uznání atestací z VOŠ nebo jiné VŠ včetně povinných příloh (viz níže) – žádost lze zaslat elektronicky či poštou na studijní oddělení (dále jen SO), případně přinést osobně spolu s dalšími požadovanými náležitostmi v den konání přijímací zkoušky (pohovoru).</w:t>
      </w:r>
    </w:p>
    <w:p w14:paraId="05D4E369" w14:textId="77777777" w:rsidR="00200236" w:rsidRPr="00200236" w:rsidRDefault="00200236" w:rsidP="00200236">
      <w:pPr>
        <w:rPr>
          <w:sz w:val="24"/>
          <w:szCs w:val="24"/>
        </w:rPr>
      </w:pPr>
    </w:p>
    <w:p w14:paraId="6257F26E" w14:textId="6660B365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3)</w:t>
      </w:r>
      <w:r w:rsidRPr="00200236">
        <w:rPr>
          <w:sz w:val="24"/>
          <w:szCs w:val="24"/>
        </w:rPr>
        <w:tab/>
        <w:t xml:space="preserve">Je-li uchazeč přijat ke studiu, </w:t>
      </w:r>
      <w:r w:rsidR="00297C39">
        <w:rPr>
          <w:sz w:val="24"/>
          <w:szCs w:val="24"/>
        </w:rPr>
        <w:t>prorektor pro studium ve spolupráci s příslušnou katedrou</w:t>
      </w:r>
      <w:r w:rsidRPr="00200236">
        <w:rPr>
          <w:sz w:val="24"/>
          <w:szCs w:val="24"/>
        </w:rPr>
        <w:t xml:space="preserve"> ve lhůtě 15 pracovních dnů od obdržení potvrzení zájmu uchazeče zahájit studium na VŠKK prostřednictvím tzv. E-návratky v Univerzitním informačním systému (dále jen UIS) ověří obsahovou shodu jednotlivých předmětů uvedených v Žádosti o uznání atestací z VOŠ nebo jiné VŠ s jejich ekvivalenty v rámci studijního plánu daného programu/dané specializace VŠKK a doporučí/nedoporučí jejich uznání.</w:t>
      </w:r>
      <w:r w:rsidR="00297C39">
        <w:rPr>
          <w:sz w:val="24"/>
          <w:szCs w:val="24"/>
        </w:rPr>
        <w:t xml:space="preserve"> Vyhotovení posudku v rámci </w:t>
      </w:r>
      <w:r w:rsidR="00B3070E">
        <w:rPr>
          <w:sz w:val="24"/>
          <w:szCs w:val="24"/>
        </w:rPr>
        <w:t>u</w:t>
      </w:r>
      <w:r w:rsidR="00297C39">
        <w:rPr>
          <w:sz w:val="24"/>
          <w:szCs w:val="24"/>
        </w:rPr>
        <w:t>znávání studijních povinností je zpoplatněno dle aktuálního Sazebníku úhrad spojených se studiem.</w:t>
      </w:r>
    </w:p>
    <w:p w14:paraId="715F5762" w14:textId="77777777" w:rsidR="00200236" w:rsidRPr="00200236" w:rsidRDefault="00200236" w:rsidP="00200236">
      <w:pPr>
        <w:rPr>
          <w:sz w:val="24"/>
          <w:szCs w:val="24"/>
        </w:rPr>
      </w:pPr>
    </w:p>
    <w:p w14:paraId="71A83885" w14:textId="58CD50C2" w:rsidR="00200236" w:rsidRPr="00200236" w:rsidRDefault="00297C39" w:rsidP="00200236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200236" w:rsidRPr="00200236">
        <w:rPr>
          <w:sz w:val="24"/>
          <w:szCs w:val="24"/>
        </w:rPr>
        <w:t>)</w:t>
      </w:r>
      <w:r w:rsidR="00200236" w:rsidRPr="00200236">
        <w:rPr>
          <w:sz w:val="24"/>
          <w:szCs w:val="24"/>
        </w:rPr>
        <w:tab/>
        <w:t>Prorektor pro studi</w:t>
      </w:r>
      <w:r>
        <w:rPr>
          <w:sz w:val="24"/>
          <w:szCs w:val="24"/>
        </w:rPr>
        <w:t>um</w:t>
      </w:r>
      <w:r w:rsidR="00200236" w:rsidRPr="00200236">
        <w:rPr>
          <w:sz w:val="24"/>
          <w:szCs w:val="24"/>
        </w:rPr>
        <w:t xml:space="preserve"> </w:t>
      </w:r>
      <w:r w:rsidR="004E160F">
        <w:rPr>
          <w:sz w:val="24"/>
          <w:szCs w:val="24"/>
        </w:rPr>
        <w:t>na základě doporučení příslušné katedry</w:t>
      </w:r>
      <w:r w:rsidR="00200236" w:rsidRPr="00200236">
        <w:rPr>
          <w:sz w:val="24"/>
          <w:szCs w:val="24"/>
        </w:rPr>
        <w:t xml:space="preserve"> rozhoduje o konečném uznání jednotlivých předmětů a doplňuje stanovisko ohledně absolvování předmětů v případě neuznaných atestací = navrhuje individuální studijní plán (dále jen ISP).</w:t>
      </w:r>
    </w:p>
    <w:p w14:paraId="5D8D3223" w14:textId="77777777" w:rsidR="00200236" w:rsidRPr="00200236" w:rsidRDefault="00200236" w:rsidP="00200236">
      <w:pPr>
        <w:rPr>
          <w:sz w:val="24"/>
          <w:szCs w:val="24"/>
        </w:rPr>
      </w:pPr>
    </w:p>
    <w:p w14:paraId="0CC9513E" w14:textId="0D35B2AE" w:rsidR="00200236" w:rsidRPr="00200236" w:rsidRDefault="00297C39" w:rsidP="00200236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200236" w:rsidRPr="00200236">
        <w:rPr>
          <w:sz w:val="24"/>
          <w:szCs w:val="24"/>
        </w:rPr>
        <w:t>)</w:t>
      </w:r>
      <w:r w:rsidR="00200236" w:rsidRPr="00200236">
        <w:rPr>
          <w:sz w:val="24"/>
          <w:szCs w:val="24"/>
        </w:rPr>
        <w:tab/>
        <w:t>Každý uchazeč obdrží rozhodnutí o schválení Žádosti o uznání atestací z VOŠ nebo jiné VŠ písemnou formou (elektronickou poštou, popř. přes Kontaktní centrum v UIS).</w:t>
      </w:r>
    </w:p>
    <w:p w14:paraId="223E79E9" w14:textId="77777777" w:rsidR="00200236" w:rsidRPr="00200236" w:rsidRDefault="00200236" w:rsidP="00200236">
      <w:pPr>
        <w:rPr>
          <w:sz w:val="24"/>
          <w:szCs w:val="24"/>
        </w:rPr>
      </w:pPr>
    </w:p>
    <w:p w14:paraId="51D7B6EF" w14:textId="0C7B92DF" w:rsidR="00200236" w:rsidRPr="00200236" w:rsidRDefault="00297C39" w:rsidP="00200236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200236" w:rsidRPr="00200236">
        <w:rPr>
          <w:sz w:val="24"/>
          <w:szCs w:val="24"/>
        </w:rPr>
        <w:t>)</w:t>
      </w:r>
      <w:r w:rsidR="00200236" w:rsidRPr="00200236">
        <w:rPr>
          <w:sz w:val="24"/>
          <w:szCs w:val="24"/>
        </w:rPr>
        <w:tab/>
        <w:t>Poté, co uchazeč obdrží rozhodnutí ohledně podané Žádosti o uznání atestací z VOŠ nebo jiné VŠ, dostaví se dle instrukcí SO k zápisu do studia a individuálnímu zápisu předmětů v UIS (elektronický záznam ISP).</w:t>
      </w:r>
    </w:p>
    <w:p w14:paraId="5B91E01D" w14:textId="77777777" w:rsidR="00200236" w:rsidRPr="00200236" w:rsidRDefault="00200236" w:rsidP="00200236">
      <w:pPr>
        <w:rPr>
          <w:sz w:val="24"/>
          <w:szCs w:val="24"/>
        </w:rPr>
      </w:pPr>
    </w:p>
    <w:p w14:paraId="064FAAF4" w14:textId="47A8A627" w:rsidR="00200236" w:rsidRPr="00200236" w:rsidRDefault="00297C39" w:rsidP="00200236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200236" w:rsidRPr="00200236">
        <w:rPr>
          <w:sz w:val="24"/>
          <w:szCs w:val="24"/>
        </w:rPr>
        <w:t>)</w:t>
      </w:r>
      <w:r w:rsidR="00200236" w:rsidRPr="00200236">
        <w:rPr>
          <w:sz w:val="24"/>
          <w:szCs w:val="24"/>
        </w:rPr>
        <w:tab/>
      </w:r>
      <w:r w:rsidR="00200236" w:rsidRPr="004E160F">
        <w:rPr>
          <w:b/>
          <w:bCs/>
          <w:sz w:val="24"/>
          <w:szCs w:val="24"/>
        </w:rPr>
        <w:t>Povinné přílohy Žádosti o uznání atestací z VOŠ nebo jiné VŠ:</w:t>
      </w:r>
    </w:p>
    <w:p w14:paraId="395E1421" w14:textId="77777777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•</w:t>
      </w:r>
      <w:r w:rsidRPr="00200236">
        <w:rPr>
          <w:sz w:val="24"/>
          <w:szCs w:val="24"/>
        </w:rPr>
        <w:tab/>
        <w:t>originál nebo úředně ověřená kopie výpisu absolvovaných předmětů z předchozí školy</w:t>
      </w:r>
    </w:p>
    <w:p w14:paraId="69370662" w14:textId="77777777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•</w:t>
      </w:r>
      <w:r w:rsidRPr="00200236">
        <w:rPr>
          <w:sz w:val="24"/>
          <w:szCs w:val="24"/>
        </w:rPr>
        <w:tab/>
        <w:t>originál nebo úředně ověřená kopie vysvědčení o absolutoriu z VOŠ (Europass)</w:t>
      </w:r>
    </w:p>
    <w:p w14:paraId="7EFCD9FB" w14:textId="4C27E5F9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•</w:t>
      </w:r>
      <w:r w:rsidRPr="00200236">
        <w:rPr>
          <w:sz w:val="24"/>
          <w:szCs w:val="24"/>
        </w:rPr>
        <w:tab/>
        <w:t xml:space="preserve">doklad úhrady poplatku za posudek na účet VŠKK (detaily poskytuje SO) </w:t>
      </w:r>
    </w:p>
    <w:p w14:paraId="4543601A" w14:textId="77777777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•</w:t>
      </w:r>
      <w:r w:rsidRPr="00200236">
        <w:rPr>
          <w:sz w:val="24"/>
          <w:szCs w:val="24"/>
        </w:rPr>
        <w:tab/>
        <w:t xml:space="preserve">vyplněná tabulka absolvovaných předmětů z VOŠ nebo jiné VŠ </w:t>
      </w:r>
    </w:p>
    <w:p w14:paraId="44CAB144" w14:textId="77777777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•</w:t>
      </w:r>
      <w:r w:rsidRPr="00200236">
        <w:rPr>
          <w:sz w:val="24"/>
          <w:szCs w:val="24"/>
        </w:rPr>
        <w:tab/>
        <w:t>kompletní a ověřené sylaby absolvovaných předmětů z VOŠ nebo jiné VŠ</w:t>
      </w:r>
    </w:p>
    <w:p w14:paraId="2EFF6628" w14:textId="239E0AF2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•</w:t>
      </w:r>
      <w:r w:rsidRPr="00200236">
        <w:rPr>
          <w:sz w:val="24"/>
          <w:szCs w:val="24"/>
        </w:rPr>
        <w:tab/>
        <w:t xml:space="preserve">klasifikační stupnici s vysvětlením (pokud </w:t>
      </w:r>
      <w:r w:rsidR="00E67FEA">
        <w:rPr>
          <w:sz w:val="24"/>
          <w:szCs w:val="24"/>
        </w:rPr>
        <w:t>je</w:t>
      </w:r>
      <w:r w:rsidRPr="00200236">
        <w:rPr>
          <w:sz w:val="24"/>
          <w:szCs w:val="24"/>
        </w:rPr>
        <w:t xml:space="preserve"> systém hodnocení</w:t>
      </w:r>
      <w:r w:rsidR="00E67FEA">
        <w:rPr>
          <w:sz w:val="24"/>
          <w:szCs w:val="24"/>
        </w:rPr>
        <w:t xml:space="preserve"> jiný</w:t>
      </w:r>
      <w:r w:rsidRPr="00200236">
        <w:rPr>
          <w:sz w:val="24"/>
          <w:szCs w:val="24"/>
        </w:rPr>
        <w:t>)</w:t>
      </w:r>
    </w:p>
    <w:p w14:paraId="0667C123" w14:textId="26BBB6C7" w:rsidR="00200236" w:rsidRPr="00E67FEA" w:rsidRDefault="004E160F" w:rsidP="00E67FEA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200236" w:rsidRPr="004E160F">
        <w:rPr>
          <w:b/>
          <w:bCs/>
          <w:sz w:val="28"/>
          <w:szCs w:val="28"/>
        </w:rPr>
        <w:lastRenderedPageBreak/>
        <w:t>Žádost o uznání atestací z VOŠ nebo jiné VŠ</w:t>
      </w:r>
    </w:p>
    <w:p w14:paraId="2F67444A" w14:textId="77777777" w:rsidR="004E160F" w:rsidRDefault="004E160F" w:rsidP="00E67FEA">
      <w:pPr>
        <w:jc w:val="center"/>
        <w:rPr>
          <w:b/>
          <w:bCs/>
          <w:sz w:val="28"/>
          <w:szCs w:val="28"/>
        </w:rPr>
      </w:pPr>
    </w:p>
    <w:p w14:paraId="23963AFF" w14:textId="77777777" w:rsidR="004E160F" w:rsidRPr="004E160F" w:rsidRDefault="004E160F" w:rsidP="004E160F">
      <w:pPr>
        <w:jc w:val="center"/>
        <w:rPr>
          <w:b/>
          <w:bCs/>
          <w:sz w:val="28"/>
          <w:szCs w:val="28"/>
        </w:rPr>
      </w:pPr>
    </w:p>
    <w:p w14:paraId="55690B98" w14:textId="77777777" w:rsidR="00200236" w:rsidRDefault="00200236" w:rsidP="004E160F">
      <w:pPr>
        <w:jc w:val="center"/>
        <w:rPr>
          <w:b/>
          <w:bCs/>
          <w:sz w:val="24"/>
          <w:szCs w:val="24"/>
        </w:rPr>
      </w:pPr>
      <w:r w:rsidRPr="004E160F">
        <w:rPr>
          <w:b/>
          <w:bCs/>
          <w:sz w:val="24"/>
          <w:szCs w:val="24"/>
        </w:rPr>
        <w:t>podle § 68 odst. 1 písm. d) zákona č. 111/98 Sb., o vysokých školách a o změně doplnění dalších zákonů (zákon o vysokých školách), ve znění pozdějších předpisů</w:t>
      </w:r>
    </w:p>
    <w:p w14:paraId="3E5B8937" w14:textId="77777777" w:rsidR="004E160F" w:rsidRPr="004E160F" w:rsidRDefault="004E160F" w:rsidP="004E160F">
      <w:pPr>
        <w:jc w:val="center"/>
        <w:rPr>
          <w:b/>
          <w:bCs/>
          <w:sz w:val="24"/>
          <w:szCs w:val="24"/>
        </w:rPr>
      </w:pPr>
    </w:p>
    <w:p w14:paraId="39EEA2AE" w14:textId="77777777" w:rsidR="00200236" w:rsidRPr="00200236" w:rsidRDefault="00200236" w:rsidP="00200236">
      <w:pPr>
        <w:rPr>
          <w:sz w:val="24"/>
          <w:szCs w:val="24"/>
        </w:rPr>
      </w:pPr>
    </w:p>
    <w:p w14:paraId="12E3CC99" w14:textId="48B3CB11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Jméno, příjmení, titul: </w:t>
      </w:r>
      <w:r w:rsidR="004E160F">
        <w:rPr>
          <w:sz w:val="24"/>
          <w:szCs w:val="24"/>
        </w:rPr>
        <w:t>.……………………………………………………………………</w:t>
      </w:r>
      <w:r w:rsidRPr="00200236">
        <w:rPr>
          <w:sz w:val="24"/>
          <w:szCs w:val="24"/>
        </w:rPr>
        <w:tab/>
      </w:r>
      <w:r w:rsidR="004E160F">
        <w:rPr>
          <w:sz w:val="24"/>
          <w:szCs w:val="24"/>
        </w:rPr>
        <w:t>…</w:t>
      </w:r>
    </w:p>
    <w:p w14:paraId="482CC5D3" w14:textId="77777777" w:rsidR="00200236" w:rsidRPr="00200236" w:rsidRDefault="00200236" w:rsidP="00200236">
      <w:pPr>
        <w:rPr>
          <w:sz w:val="24"/>
          <w:szCs w:val="24"/>
        </w:rPr>
      </w:pPr>
    </w:p>
    <w:p w14:paraId="78AE0AFD" w14:textId="1315E490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Datum narození: </w:t>
      </w:r>
      <w:r w:rsidR="004E160F">
        <w:rPr>
          <w:sz w:val="24"/>
          <w:szCs w:val="24"/>
        </w:rPr>
        <w:t>……………………………………………………………………………..</w:t>
      </w:r>
    </w:p>
    <w:p w14:paraId="47E875DC" w14:textId="77777777" w:rsidR="00200236" w:rsidRPr="00200236" w:rsidRDefault="00200236" w:rsidP="00200236">
      <w:pPr>
        <w:rPr>
          <w:sz w:val="24"/>
          <w:szCs w:val="24"/>
        </w:rPr>
      </w:pPr>
    </w:p>
    <w:p w14:paraId="3BFE4CC4" w14:textId="2C48F866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Adresa trvalého bydliště:</w:t>
      </w:r>
      <w:r w:rsidR="004E160F">
        <w:rPr>
          <w:sz w:val="24"/>
          <w:szCs w:val="24"/>
        </w:rPr>
        <w:t xml:space="preserve"> ……………………………………………………………………</w:t>
      </w:r>
    </w:p>
    <w:p w14:paraId="25D3DEDC" w14:textId="77777777" w:rsidR="00200236" w:rsidRPr="00200236" w:rsidRDefault="00200236" w:rsidP="00200236">
      <w:pPr>
        <w:rPr>
          <w:sz w:val="24"/>
          <w:szCs w:val="24"/>
        </w:rPr>
      </w:pPr>
    </w:p>
    <w:p w14:paraId="4C1967BA" w14:textId="32BC11F0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Telefon: </w:t>
      </w:r>
      <w:r w:rsidR="004E160F">
        <w:rPr>
          <w:sz w:val="24"/>
          <w:szCs w:val="24"/>
        </w:rPr>
        <w:t>……………………………………………………………………………………..</w:t>
      </w:r>
    </w:p>
    <w:p w14:paraId="05AD2131" w14:textId="77777777" w:rsidR="00200236" w:rsidRPr="00200236" w:rsidRDefault="00200236" w:rsidP="00200236">
      <w:pPr>
        <w:rPr>
          <w:sz w:val="24"/>
          <w:szCs w:val="24"/>
        </w:rPr>
      </w:pPr>
    </w:p>
    <w:p w14:paraId="5DDF0760" w14:textId="3196C76F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E-mail pro zaslání výsledku rozhodnutí:</w:t>
      </w:r>
      <w:r w:rsidR="004E160F">
        <w:rPr>
          <w:sz w:val="24"/>
          <w:szCs w:val="24"/>
        </w:rPr>
        <w:t xml:space="preserve"> …………………………………………………</w:t>
      </w:r>
      <w:r w:rsidRPr="00200236">
        <w:rPr>
          <w:sz w:val="24"/>
          <w:szCs w:val="24"/>
        </w:rPr>
        <w:tab/>
      </w:r>
      <w:r w:rsidR="004E160F">
        <w:rPr>
          <w:sz w:val="24"/>
          <w:szCs w:val="24"/>
        </w:rPr>
        <w:t>..</w:t>
      </w:r>
    </w:p>
    <w:p w14:paraId="502ADF04" w14:textId="77777777" w:rsidR="00200236" w:rsidRPr="00200236" w:rsidRDefault="00200236" w:rsidP="00200236">
      <w:pPr>
        <w:rPr>
          <w:sz w:val="24"/>
          <w:szCs w:val="24"/>
        </w:rPr>
      </w:pPr>
    </w:p>
    <w:p w14:paraId="2EE1A766" w14:textId="77777777" w:rsidR="004E160F" w:rsidRDefault="004E160F" w:rsidP="00200236">
      <w:pPr>
        <w:rPr>
          <w:sz w:val="24"/>
          <w:szCs w:val="24"/>
        </w:rPr>
      </w:pPr>
    </w:p>
    <w:p w14:paraId="17BA80EF" w14:textId="5B24D3E4" w:rsidR="00200236" w:rsidRPr="004E160F" w:rsidRDefault="00200236" w:rsidP="00200236">
      <w:pPr>
        <w:rPr>
          <w:sz w:val="24"/>
          <w:szCs w:val="24"/>
          <w:u w:val="single"/>
        </w:rPr>
      </w:pPr>
      <w:r w:rsidRPr="004E160F">
        <w:rPr>
          <w:sz w:val="24"/>
          <w:szCs w:val="24"/>
          <w:u w:val="single"/>
        </w:rPr>
        <w:t>Studium na jiné VOŠ/VŠ:</w:t>
      </w:r>
    </w:p>
    <w:p w14:paraId="68F11A8D" w14:textId="77777777" w:rsidR="00200236" w:rsidRPr="00200236" w:rsidRDefault="00200236" w:rsidP="00200236">
      <w:pPr>
        <w:rPr>
          <w:sz w:val="24"/>
          <w:szCs w:val="24"/>
        </w:rPr>
      </w:pPr>
    </w:p>
    <w:p w14:paraId="0494893D" w14:textId="076100F7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Název a sídlo školy: </w:t>
      </w:r>
      <w:r w:rsidR="004E160F">
        <w:rPr>
          <w:sz w:val="24"/>
          <w:szCs w:val="24"/>
        </w:rPr>
        <w:t>…………………………………………………………………………</w:t>
      </w:r>
    </w:p>
    <w:p w14:paraId="51619FDB" w14:textId="77777777" w:rsidR="00200236" w:rsidRPr="00200236" w:rsidRDefault="00200236" w:rsidP="00200236">
      <w:pPr>
        <w:rPr>
          <w:sz w:val="24"/>
          <w:szCs w:val="24"/>
        </w:rPr>
      </w:pPr>
    </w:p>
    <w:p w14:paraId="293E8554" w14:textId="1CDAA439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Název fakulty: </w:t>
      </w:r>
      <w:r w:rsidR="004E160F">
        <w:rPr>
          <w:sz w:val="24"/>
          <w:szCs w:val="24"/>
        </w:rPr>
        <w:t>……………………………………………………………………………….</w:t>
      </w:r>
    </w:p>
    <w:p w14:paraId="5E8DA927" w14:textId="77777777" w:rsidR="00200236" w:rsidRPr="00200236" w:rsidRDefault="00200236" w:rsidP="00200236">
      <w:pPr>
        <w:rPr>
          <w:sz w:val="24"/>
          <w:szCs w:val="24"/>
        </w:rPr>
      </w:pPr>
    </w:p>
    <w:p w14:paraId="7B9F1B80" w14:textId="77777777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Studijní program: VOŠ / bakalářský / navazující magisterský / magisterský *</w:t>
      </w:r>
    </w:p>
    <w:p w14:paraId="21EEF1A4" w14:textId="77777777" w:rsidR="00200236" w:rsidRPr="00200236" w:rsidRDefault="00200236" w:rsidP="00200236">
      <w:pPr>
        <w:rPr>
          <w:sz w:val="24"/>
          <w:szCs w:val="24"/>
        </w:rPr>
      </w:pPr>
    </w:p>
    <w:p w14:paraId="66B8E908" w14:textId="3FA4A6CF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Název studijního programu: </w:t>
      </w:r>
      <w:r w:rsidR="004E160F">
        <w:rPr>
          <w:sz w:val="24"/>
          <w:szCs w:val="24"/>
        </w:rPr>
        <w:t>…………………………………………………………………</w:t>
      </w:r>
    </w:p>
    <w:p w14:paraId="5ED0CA8C" w14:textId="77777777" w:rsidR="00200236" w:rsidRPr="00200236" w:rsidRDefault="00200236" w:rsidP="00200236">
      <w:pPr>
        <w:rPr>
          <w:sz w:val="24"/>
          <w:szCs w:val="24"/>
        </w:rPr>
      </w:pPr>
    </w:p>
    <w:p w14:paraId="0AF73341" w14:textId="172BEB25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Název studijní specializace (oboru): </w:t>
      </w:r>
      <w:r w:rsidR="00E67FEA">
        <w:rPr>
          <w:sz w:val="24"/>
          <w:szCs w:val="24"/>
        </w:rPr>
        <w:t>…………………………………………………………</w:t>
      </w:r>
    </w:p>
    <w:p w14:paraId="487608A6" w14:textId="77777777" w:rsidR="00200236" w:rsidRPr="00200236" w:rsidRDefault="00200236" w:rsidP="00200236">
      <w:pPr>
        <w:rPr>
          <w:sz w:val="24"/>
          <w:szCs w:val="24"/>
        </w:rPr>
      </w:pPr>
    </w:p>
    <w:p w14:paraId="73369F72" w14:textId="77777777" w:rsidR="00200236" w:rsidRPr="00200236" w:rsidRDefault="00200236" w:rsidP="00200236">
      <w:pPr>
        <w:rPr>
          <w:sz w:val="24"/>
          <w:szCs w:val="24"/>
        </w:rPr>
      </w:pPr>
    </w:p>
    <w:p w14:paraId="118FBBC6" w14:textId="77777777" w:rsidR="00200236" w:rsidRPr="00E67FEA" w:rsidRDefault="00200236" w:rsidP="00200236">
      <w:pPr>
        <w:rPr>
          <w:sz w:val="24"/>
          <w:szCs w:val="24"/>
          <w:u w:val="single"/>
        </w:rPr>
      </w:pPr>
      <w:r w:rsidRPr="00E67FEA">
        <w:rPr>
          <w:sz w:val="24"/>
          <w:szCs w:val="24"/>
          <w:u w:val="single"/>
        </w:rPr>
        <w:t>Studium na VŠKK:</w:t>
      </w:r>
    </w:p>
    <w:p w14:paraId="52234903" w14:textId="77777777" w:rsidR="00200236" w:rsidRPr="00200236" w:rsidRDefault="00200236" w:rsidP="00200236">
      <w:pPr>
        <w:rPr>
          <w:sz w:val="24"/>
          <w:szCs w:val="24"/>
        </w:rPr>
      </w:pPr>
    </w:p>
    <w:p w14:paraId="2EB4C6C4" w14:textId="77777777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Typ studijního programu: bakalářský / navazující magisterský *</w:t>
      </w:r>
    </w:p>
    <w:p w14:paraId="683A1C66" w14:textId="77777777" w:rsidR="00200236" w:rsidRPr="00200236" w:rsidRDefault="00200236" w:rsidP="00200236">
      <w:pPr>
        <w:rPr>
          <w:sz w:val="24"/>
          <w:szCs w:val="24"/>
        </w:rPr>
      </w:pPr>
    </w:p>
    <w:p w14:paraId="18607509" w14:textId="77777777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>Forma studijního programu: prezenční / kombinovaná *</w:t>
      </w:r>
    </w:p>
    <w:p w14:paraId="47769709" w14:textId="77777777" w:rsidR="00200236" w:rsidRPr="00200236" w:rsidRDefault="00200236" w:rsidP="00200236">
      <w:pPr>
        <w:rPr>
          <w:sz w:val="24"/>
          <w:szCs w:val="24"/>
        </w:rPr>
      </w:pPr>
    </w:p>
    <w:p w14:paraId="2B8D1A06" w14:textId="2F2D01AA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Název studijního programu: </w:t>
      </w:r>
      <w:r w:rsidR="00E67FEA">
        <w:rPr>
          <w:sz w:val="24"/>
          <w:szCs w:val="24"/>
        </w:rPr>
        <w:t>………………………………………………………………….</w:t>
      </w:r>
    </w:p>
    <w:p w14:paraId="5F2C2548" w14:textId="77777777" w:rsidR="00200236" w:rsidRPr="00200236" w:rsidRDefault="00200236" w:rsidP="00200236">
      <w:pPr>
        <w:rPr>
          <w:sz w:val="24"/>
          <w:szCs w:val="24"/>
        </w:rPr>
      </w:pPr>
    </w:p>
    <w:p w14:paraId="3B9F1179" w14:textId="7E57AEA2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Název specializace: </w:t>
      </w:r>
      <w:r w:rsidR="00E67FEA">
        <w:rPr>
          <w:sz w:val="24"/>
          <w:szCs w:val="24"/>
        </w:rPr>
        <w:t>…………………………………………………………………………..</w:t>
      </w:r>
    </w:p>
    <w:p w14:paraId="606E3263" w14:textId="77777777" w:rsidR="00200236" w:rsidRPr="00200236" w:rsidRDefault="00200236" w:rsidP="00200236">
      <w:pPr>
        <w:rPr>
          <w:sz w:val="24"/>
          <w:szCs w:val="24"/>
        </w:rPr>
      </w:pPr>
    </w:p>
    <w:p w14:paraId="7E8FDB39" w14:textId="04A41B65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Od akademického roku: </w:t>
      </w:r>
      <w:r w:rsidR="00E67FEA">
        <w:rPr>
          <w:sz w:val="24"/>
          <w:szCs w:val="24"/>
        </w:rPr>
        <w:t>………………………………………………………………………</w:t>
      </w:r>
    </w:p>
    <w:p w14:paraId="6FDA230C" w14:textId="77777777" w:rsidR="00200236" w:rsidRPr="00200236" w:rsidRDefault="00200236" w:rsidP="00200236">
      <w:pPr>
        <w:rPr>
          <w:sz w:val="24"/>
          <w:szCs w:val="24"/>
        </w:rPr>
      </w:pPr>
    </w:p>
    <w:p w14:paraId="1E7F819E" w14:textId="77777777" w:rsidR="00200236" w:rsidRPr="00200236" w:rsidRDefault="00200236" w:rsidP="00200236">
      <w:pPr>
        <w:rPr>
          <w:sz w:val="24"/>
          <w:szCs w:val="24"/>
        </w:rPr>
      </w:pPr>
    </w:p>
    <w:p w14:paraId="1C9C406D" w14:textId="77777777" w:rsidR="00200236" w:rsidRPr="00200236" w:rsidRDefault="00200236" w:rsidP="00200236">
      <w:pPr>
        <w:rPr>
          <w:sz w:val="24"/>
          <w:szCs w:val="24"/>
        </w:rPr>
      </w:pPr>
    </w:p>
    <w:p w14:paraId="316047A7" w14:textId="26B1BE42" w:rsidR="00200236" w:rsidRPr="00200236" w:rsidRDefault="00200236" w:rsidP="00200236">
      <w:pPr>
        <w:rPr>
          <w:sz w:val="24"/>
          <w:szCs w:val="24"/>
        </w:rPr>
      </w:pPr>
      <w:r w:rsidRPr="00200236">
        <w:rPr>
          <w:sz w:val="24"/>
          <w:szCs w:val="24"/>
        </w:rPr>
        <w:t xml:space="preserve">Datum: </w:t>
      </w:r>
      <w:r w:rsidR="00E67FEA">
        <w:rPr>
          <w:sz w:val="24"/>
          <w:szCs w:val="24"/>
        </w:rPr>
        <w:t xml:space="preserve">……………………                                          </w:t>
      </w:r>
      <w:r w:rsidRPr="00200236">
        <w:rPr>
          <w:sz w:val="24"/>
          <w:szCs w:val="24"/>
        </w:rPr>
        <w:t>Podpis žadatele:</w:t>
      </w:r>
      <w:r w:rsidR="00E67FEA">
        <w:rPr>
          <w:sz w:val="24"/>
          <w:szCs w:val="24"/>
        </w:rPr>
        <w:t xml:space="preserve"> ………………………</w:t>
      </w:r>
    </w:p>
    <w:p w14:paraId="7EE14EE3" w14:textId="06E2F6EF" w:rsidR="00F33D69" w:rsidRDefault="00E67FEA" w:rsidP="00200236">
      <w:pPr>
        <w:rPr>
          <w:sz w:val="18"/>
          <w:szCs w:val="18"/>
        </w:rPr>
      </w:pPr>
      <w:r>
        <w:rPr>
          <w:sz w:val="24"/>
          <w:szCs w:val="24"/>
        </w:rPr>
        <w:br/>
      </w:r>
      <w:r w:rsidR="00200236" w:rsidRPr="00E67FEA">
        <w:rPr>
          <w:sz w:val="18"/>
          <w:szCs w:val="18"/>
        </w:rPr>
        <w:t>* Nehodící se škrtněte (vymažte)</w:t>
      </w:r>
    </w:p>
    <w:p w14:paraId="1C601E8E" w14:textId="77777777" w:rsidR="00707617" w:rsidRDefault="00707617" w:rsidP="00200236">
      <w:pPr>
        <w:rPr>
          <w:sz w:val="18"/>
          <w:szCs w:val="18"/>
        </w:rPr>
        <w:sectPr w:rsidR="00707617" w:rsidSect="00E67FEA">
          <w:headerReference w:type="default" r:id="rId7"/>
          <w:footerReference w:type="default" r:id="rId8"/>
          <w:pgSz w:w="11900" w:h="16840"/>
          <w:pgMar w:top="2098" w:right="1418" w:bottom="1304" w:left="1418" w:header="709" w:footer="386" w:gutter="0"/>
          <w:cols w:space="708"/>
          <w:docGrid w:linePitch="360"/>
        </w:sectPr>
      </w:pPr>
    </w:p>
    <w:p w14:paraId="05C906D7" w14:textId="77777777" w:rsidR="00D83A9B" w:rsidRDefault="00D83A9B" w:rsidP="00200236">
      <w:pPr>
        <w:rPr>
          <w:sz w:val="18"/>
          <w:szCs w:val="18"/>
        </w:rPr>
      </w:pPr>
    </w:p>
    <w:p w14:paraId="243252DD" w14:textId="77777777" w:rsidR="00707617" w:rsidRDefault="00707617" w:rsidP="00200236">
      <w:pPr>
        <w:rPr>
          <w:sz w:val="18"/>
          <w:szCs w:val="18"/>
        </w:rPr>
      </w:pPr>
    </w:p>
    <w:p w14:paraId="0B39E21D" w14:textId="0992358F" w:rsidR="00707617" w:rsidRPr="00E02397" w:rsidRDefault="00707617" w:rsidP="00200236">
      <w:pPr>
        <w:rPr>
          <w:sz w:val="24"/>
          <w:szCs w:val="24"/>
        </w:rPr>
      </w:pPr>
      <w:r w:rsidRPr="00E02397">
        <w:rPr>
          <w:sz w:val="24"/>
          <w:szCs w:val="24"/>
        </w:rPr>
        <w:t>Jméno:……………………………….  Příjmení: …………………………………….</w:t>
      </w:r>
    </w:p>
    <w:tbl>
      <w:tblPr>
        <w:tblStyle w:val="Mkatabulky"/>
        <w:tblW w:w="14040" w:type="dxa"/>
        <w:tblLook w:val="04A0" w:firstRow="1" w:lastRow="0" w:firstColumn="1" w:lastColumn="0" w:noHBand="0" w:noVBand="1"/>
      </w:tblPr>
      <w:tblGrid>
        <w:gridCol w:w="3302"/>
        <w:gridCol w:w="1243"/>
        <w:gridCol w:w="1363"/>
        <w:gridCol w:w="983"/>
        <w:gridCol w:w="3221"/>
        <w:gridCol w:w="1232"/>
        <w:gridCol w:w="11"/>
        <w:gridCol w:w="1349"/>
        <w:gridCol w:w="1325"/>
        <w:gridCol w:w="11"/>
      </w:tblGrid>
      <w:tr w:rsidR="00707617" w:rsidRPr="00E02397" w14:paraId="623CF676" w14:textId="0A2B7A3E" w:rsidTr="00E02397">
        <w:trPr>
          <w:gridAfter w:val="1"/>
          <w:wAfter w:w="11" w:type="dxa"/>
          <w:trHeight w:val="680"/>
        </w:trPr>
        <w:tc>
          <w:tcPr>
            <w:tcW w:w="11344" w:type="dxa"/>
            <w:gridSpan w:val="6"/>
            <w:vAlign w:val="center"/>
          </w:tcPr>
          <w:p w14:paraId="51EA79EE" w14:textId="793E0C6C" w:rsidR="00707617" w:rsidRPr="00E02397" w:rsidRDefault="00707617" w:rsidP="00E02397">
            <w:pPr>
              <w:jc w:val="center"/>
              <w:rPr>
                <w:b/>
                <w:bCs/>
                <w:sz w:val="24"/>
                <w:szCs w:val="24"/>
              </w:rPr>
            </w:pPr>
            <w:r w:rsidRPr="00E02397">
              <w:rPr>
                <w:b/>
                <w:bCs/>
                <w:sz w:val="24"/>
                <w:szCs w:val="24"/>
              </w:rPr>
              <w:t>VYPLŇUJE UCHAZEČ</w:t>
            </w:r>
          </w:p>
        </w:tc>
        <w:tc>
          <w:tcPr>
            <w:tcW w:w="2685" w:type="dxa"/>
            <w:gridSpan w:val="3"/>
            <w:vAlign w:val="center"/>
          </w:tcPr>
          <w:p w14:paraId="40FD51CC" w14:textId="58484A7D" w:rsidR="00707617" w:rsidRPr="00E02397" w:rsidRDefault="00707617" w:rsidP="00E02397">
            <w:pPr>
              <w:jc w:val="center"/>
              <w:rPr>
                <w:b/>
                <w:bCs/>
                <w:sz w:val="24"/>
                <w:szCs w:val="24"/>
              </w:rPr>
            </w:pPr>
            <w:r w:rsidRPr="00E02397">
              <w:rPr>
                <w:b/>
                <w:bCs/>
                <w:sz w:val="24"/>
                <w:szCs w:val="24"/>
              </w:rPr>
              <w:t>VYPLŇUJE VŠKK</w:t>
            </w:r>
          </w:p>
        </w:tc>
      </w:tr>
      <w:tr w:rsidR="00707617" w:rsidRPr="00E02397" w14:paraId="05CF55E2" w14:textId="5137DE91" w:rsidTr="00E02397">
        <w:trPr>
          <w:trHeight w:val="680"/>
        </w:trPr>
        <w:tc>
          <w:tcPr>
            <w:tcW w:w="3397" w:type="dxa"/>
            <w:shd w:val="clear" w:color="auto" w:fill="BFBFBF" w:themeFill="background1" w:themeFillShade="BF"/>
            <w:vAlign w:val="center"/>
          </w:tcPr>
          <w:p w14:paraId="57C80640" w14:textId="79B641FD" w:rsidR="00707617" w:rsidRPr="00E02397" w:rsidRDefault="00707617" w:rsidP="00E02397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Název předmětu absolvovaného na jiné VŠ/VOŠ</w:t>
            </w:r>
          </w:p>
        </w:tc>
        <w:tc>
          <w:tcPr>
            <w:tcW w:w="1054" w:type="dxa"/>
            <w:shd w:val="clear" w:color="auto" w:fill="BFBFBF" w:themeFill="background1" w:themeFillShade="BF"/>
            <w:vAlign w:val="center"/>
          </w:tcPr>
          <w:p w14:paraId="2FA4A8FB" w14:textId="7BB9EE5C" w:rsidR="00707617" w:rsidRPr="00E02397" w:rsidRDefault="00707617" w:rsidP="00E02397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Ukončení předmětu</w:t>
            </w:r>
            <w:r w:rsidRPr="00E02397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363" w:type="dxa"/>
            <w:shd w:val="clear" w:color="auto" w:fill="BFBFBF" w:themeFill="background1" w:themeFillShade="BF"/>
            <w:vAlign w:val="center"/>
          </w:tcPr>
          <w:p w14:paraId="5AF375F4" w14:textId="689FB36E" w:rsidR="00707617" w:rsidRPr="00E02397" w:rsidRDefault="00707617" w:rsidP="00E02397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Hodnocení předmětu</w:t>
            </w:r>
            <w:r w:rsidRPr="00E02397"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49010A80" w14:textId="0AB416BD" w:rsidR="00707617" w:rsidRPr="00E02397" w:rsidRDefault="00707617" w:rsidP="00E02397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ECTS</w:t>
            </w:r>
            <w:r w:rsidR="00E02397">
              <w:rPr>
                <w:sz w:val="24"/>
                <w:szCs w:val="24"/>
              </w:rPr>
              <w:t xml:space="preserve"> </w:t>
            </w:r>
            <w:r w:rsidRPr="00E02397">
              <w:rPr>
                <w:sz w:val="24"/>
                <w:szCs w:val="24"/>
              </w:rPr>
              <w:t>/</w:t>
            </w:r>
            <w:r w:rsidR="00E02397">
              <w:rPr>
                <w:sz w:val="24"/>
                <w:szCs w:val="24"/>
              </w:rPr>
              <w:t xml:space="preserve"> </w:t>
            </w:r>
            <w:r w:rsidRPr="00E02397">
              <w:rPr>
                <w:sz w:val="24"/>
                <w:szCs w:val="24"/>
              </w:rPr>
              <w:t>Kredity</w:t>
            </w:r>
          </w:p>
        </w:tc>
        <w:tc>
          <w:tcPr>
            <w:tcW w:w="3313" w:type="dxa"/>
            <w:shd w:val="clear" w:color="auto" w:fill="BFBFBF" w:themeFill="background1" w:themeFillShade="BF"/>
            <w:vAlign w:val="center"/>
          </w:tcPr>
          <w:p w14:paraId="47FCA9D0" w14:textId="122A2625" w:rsidR="00707617" w:rsidRPr="00E02397" w:rsidRDefault="00707617" w:rsidP="00E02397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Název ekvivalentního předmětu na VŠKK</w:t>
            </w:r>
          </w:p>
        </w:tc>
        <w:tc>
          <w:tcPr>
            <w:tcW w:w="1243" w:type="dxa"/>
            <w:gridSpan w:val="2"/>
            <w:shd w:val="clear" w:color="auto" w:fill="BFBFBF" w:themeFill="background1" w:themeFillShade="BF"/>
            <w:vAlign w:val="center"/>
          </w:tcPr>
          <w:p w14:paraId="430B7E2F" w14:textId="2D41013C" w:rsidR="00707617" w:rsidRPr="00E02397" w:rsidRDefault="00707617" w:rsidP="00E02397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Ukončení předmětu</w:t>
            </w:r>
            <w:r w:rsidRPr="00E02397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349" w:type="dxa"/>
            <w:shd w:val="clear" w:color="auto" w:fill="BFBFBF" w:themeFill="background1" w:themeFillShade="BF"/>
            <w:vAlign w:val="center"/>
          </w:tcPr>
          <w:p w14:paraId="2AF4A0F3" w14:textId="57BF0251" w:rsidR="00707617" w:rsidRPr="00E02397" w:rsidRDefault="00707617" w:rsidP="00E02397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Doporučení příslušné katedry</w:t>
            </w:r>
          </w:p>
        </w:tc>
        <w:tc>
          <w:tcPr>
            <w:tcW w:w="1336" w:type="dxa"/>
            <w:gridSpan w:val="2"/>
            <w:shd w:val="clear" w:color="auto" w:fill="BFBFBF" w:themeFill="background1" w:themeFillShade="BF"/>
            <w:vAlign w:val="center"/>
          </w:tcPr>
          <w:p w14:paraId="67624A3F" w14:textId="623FECEC" w:rsidR="00707617" w:rsidRPr="00E02397" w:rsidRDefault="00707617" w:rsidP="00E02397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Rozhodnutí a podpis rektora pro studium</w:t>
            </w:r>
          </w:p>
        </w:tc>
      </w:tr>
      <w:tr w:rsidR="00707617" w:rsidRPr="00E02397" w14:paraId="3FC0E82F" w14:textId="40C75078" w:rsidTr="00E02397">
        <w:trPr>
          <w:trHeight w:val="680"/>
        </w:trPr>
        <w:tc>
          <w:tcPr>
            <w:tcW w:w="3397" w:type="dxa"/>
          </w:tcPr>
          <w:p w14:paraId="7E1E7D24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72B3B733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14:paraId="738819BC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47502507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</w:tcPr>
          <w:p w14:paraId="68A94E63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</w:tcPr>
          <w:p w14:paraId="42312BCB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7369DFF0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14:paraId="3966CF8E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</w:tr>
      <w:tr w:rsidR="00707617" w:rsidRPr="00E02397" w14:paraId="68E633AE" w14:textId="38354AC3" w:rsidTr="00E02397">
        <w:trPr>
          <w:trHeight w:val="680"/>
        </w:trPr>
        <w:tc>
          <w:tcPr>
            <w:tcW w:w="3397" w:type="dxa"/>
            <w:shd w:val="clear" w:color="auto" w:fill="F2F2F2" w:themeFill="background1" w:themeFillShade="F2"/>
          </w:tcPr>
          <w:p w14:paraId="66981F6D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</w:tcPr>
          <w:p w14:paraId="74FA75F5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14:paraId="478C1E48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657287BF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F2F2F2" w:themeFill="background1" w:themeFillShade="F2"/>
          </w:tcPr>
          <w:p w14:paraId="75CE912F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shd w:val="clear" w:color="auto" w:fill="F2F2F2" w:themeFill="background1" w:themeFillShade="F2"/>
          </w:tcPr>
          <w:p w14:paraId="10A4C05F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1B74BF93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shd w:val="clear" w:color="auto" w:fill="F2F2F2" w:themeFill="background1" w:themeFillShade="F2"/>
          </w:tcPr>
          <w:p w14:paraId="6F81DBF3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</w:tr>
      <w:tr w:rsidR="00707617" w:rsidRPr="00E02397" w14:paraId="63CB9E18" w14:textId="63DFF38F" w:rsidTr="00E02397">
        <w:trPr>
          <w:trHeight w:val="680"/>
        </w:trPr>
        <w:tc>
          <w:tcPr>
            <w:tcW w:w="3397" w:type="dxa"/>
          </w:tcPr>
          <w:p w14:paraId="62598CC6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207A7DB8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14:paraId="1635C401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27AD0AC5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</w:tcPr>
          <w:p w14:paraId="3482E815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</w:tcPr>
          <w:p w14:paraId="1D0E302B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445AA07C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14:paraId="218F9F93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</w:tr>
      <w:tr w:rsidR="00707617" w:rsidRPr="00E02397" w14:paraId="73D53983" w14:textId="1DE99017" w:rsidTr="00E02397">
        <w:trPr>
          <w:trHeight w:val="680"/>
        </w:trPr>
        <w:tc>
          <w:tcPr>
            <w:tcW w:w="3397" w:type="dxa"/>
            <w:shd w:val="clear" w:color="auto" w:fill="F2F2F2" w:themeFill="background1" w:themeFillShade="F2"/>
          </w:tcPr>
          <w:p w14:paraId="157CF1E3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</w:tcPr>
          <w:p w14:paraId="75584BE8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14:paraId="5764F732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576C1301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F2F2F2" w:themeFill="background1" w:themeFillShade="F2"/>
          </w:tcPr>
          <w:p w14:paraId="6821DF08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shd w:val="clear" w:color="auto" w:fill="F2F2F2" w:themeFill="background1" w:themeFillShade="F2"/>
          </w:tcPr>
          <w:p w14:paraId="767635A8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2FF5629F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shd w:val="clear" w:color="auto" w:fill="F2F2F2" w:themeFill="background1" w:themeFillShade="F2"/>
          </w:tcPr>
          <w:p w14:paraId="244972FC" w14:textId="77777777" w:rsidR="00707617" w:rsidRPr="00E02397" w:rsidRDefault="00707617" w:rsidP="00200236">
            <w:pPr>
              <w:rPr>
                <w:sz w:val="24"/>
                <w:szCs w:val="24"/>
              </w:rPr>
            </w:pPr>
          </w:p>
        </w:tc>
      </w:tr>
      <w:tr w:rsidR="00E02397" w:rsidRPr="00E02397" w14:paraId="52EB5933" w14:textId="77777777" w:rsidTr="00E02397">
        <w:trPr>
          <w:trHeight w:val="680"/>
        </w:trPr>
        <w:tc>
          <w:tcPr>
            <w:tcW w:w="3397" w:type="dxa"/>
          </w:tcPr>
          <w:p w14:paraId="23107464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494DDD8B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14:paraId="4B3906B2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65C2B566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</w:tcPr>
          <w:p w14:paraId="79B608FB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</w:tcPr>
          <w:p w14:paraId="578379D9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69E64CA0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14:paraId="43168B50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</w:tr>
      <w:tr w:rsidR="00E02397" w:rsidRPr="00E02397" w14:paraId="449A7E3B" w14:textId="77777777" w:rsidTr="00E02397">
        <w:trPr>
          <w:trHeight w:val="680"/>
        </w:trPr>
        <w:tc>
          <w:tcPr>
            <w:tcW w:w="3397" w:type="dxa"/>
            <w:shd w:val="clear" w:color="auto" w:fill="F2F2F2" w:themeFill="background1" w:themeFillShade="F2"/>
          </w:tcPr>
          <w:p w14:paraId="03137BBC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</w:tcPr>
          <w:p w14:paraId="1D7E85B5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14:paraId="19DC4341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320CDE92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F2F2F2" w:themeFill="background1" w:themeFillShade="F2"/>
          </w:tcPr>
          <w:p w14:paraId="32C3453B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shd w:val="clear" w:color="auto" w:fill="F2F2F2" w:themeFill="background1" w:themeFillShade="F2"/>
          </w:tcPr>
          <w:p w14:paraId="0843B923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292218E2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shd w:val="clear" w:color="auto" w:fill="F2F2F2" w:themeFill="background1" w:themeFillShade="F2"/>
          </w:tcPr>
          <w:p w14:paraId="1C214D2D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</w:tr>
      <w:tr w:rsidR="00E02397" w:rsidRPr="00E02397" w14:paraId="7D45BE64" w14:textId="77777777" w:rsidTr="00E02397">
        <w:trPr>
          <w:trHeight w:val="680"/>
        </w:trPr>
        <w:tc>
          <w:tcPr>
            <w:tcW w:w="3397" w:type="dxa"/>
          </w:tcPr>
          <w:p w14:paraId="54A584B4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6CE0DADC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14:paraId="0939123A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6D7CE88D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</w:tcPr>
          <w:p w14:paraId="6BF24CE0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</w:tcPr>
          <w:p w14:paraId="497C1DB1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398BF3EE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14:paraId="4919C920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</w:tr>
      <w:tr w:rsidR="00E02397" w:rsidRPr="00E02397" w14:paraId="4355677A" w14:textId="77777777" w:rsidTr="00E02397">
        <w:trPr>
          <w:trHeight w:val="680"/>
        </w:trPr>
        <w:tc>
          <w:tcPr>
            <w:tcW w:w="3397" w:type="dxa"/>
            <w:shd w:val="clear" w:color="auto" w:fill="F2F2F2" w:themeFill="background1" w:themeFillShade="F2"/>
          </w:tcPr>
          <w:p w14:paraId="5D9E6BE7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</w:tcPr>
          <w:p w14:paraId="219E6153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14:paraId="54086FEA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62BA37C7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F2F2F2" w:themeFill="background1" w:themeFillShade="F2"/>
          </w:tcPr>
          <w:p w14:paraId="1CFAA9FB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shd w:val="clear" w:color="auto" w:fill="F2F2F2" w:themeFill="background1" w:themeFillShade="F2"/>
          </w:tcPr>
          <w:p w14:paraId="5757D01C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5ED7986A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shd w:val="clear" w:color="auto" w:fill="F2F2F2" w:themeFill="background1" w:themeFillShade="F2"/>
          </w:tcPr>
          <w:p w14:paraId="0FFEF6F9" w14:textId="77777777" w:rsidR="00E02397" w:rsidRPr="00E02397" w:rsidRDefault="00E02397" w:rsidP="00200236">
            <w:pPr>
              <w:rPr>
                <w:sz w:val="24"/>
                <w:szCs w:val="24"/>
              </w:rPr>
            </w:pPr>
          </w:p>
        </w:tc>
      </w:tr>
    </w:tbl>
    <w:p w14:paraId="083795A3" w14:textId="77777777" w:rsidR="00707617" w:rsidRDefault="00707617" w:rsidP="00200236">
      <w:pPr>
        <w:rPr>
          <w:sz w:val="18"/>
          <w:szCs w:val="18"/>
        </w:rPr>
      </w:pPr>
    </w:p>
    <w:p w14:paraId="7E6B6C0B" w14:textId="77777777" w:rsidR="00707617" w:rsidRPr="00707617" w:rsidRDefault="00707617" w:rsidP="00707617">
      <w:pPr>
        <w:rPr>
          <w:sz w:val="18"/>
          <w:szCs w:val="18"/>
        </w:rPr>
      </w:pPr>
      <w:r w:rsidRPr="00707617">
        <w:rPr>
          <w:sz w:val="18"/>
          <w:szCs w:val="18"/>
        </w:rPr>
        <w:t xml:space="preserve">* ZK – zkouška, KZ – klasifikovaný zápočet, Z – zápočet;  </w:t>
      </w:r>
    </w:p>
    <w:p w14:paraId="0537F1EB" w14:textId="7A1CDE00" w:rsidR="00707617" w:rsidRDefault="00707617" w:rsidP="00707617">
      <w:pPr>
        <w:rPr>
          <w:sz w:val="18"/>
          <w:szCs w:val="18"/>
        </w:rPr>
      </w:pPr>
      <w:r w:rsidRPr="00707617">
        <w:rPr>
          <w:sz w:val="18"/>
          <w:szCs w:val="18"/>
        </w:rPr>
        <w:t>** započteno, výborně, velmi dobře, dobře;</w:t>
      </w:r>
      <w:r w:rsidRPr="00707617">
        <w:rPr>
          <w:sz w:val="18"/>
          <w:szCs w:val="18"/>
        </w:rPr>
        <w:tab/>
      </w:r>
    </w:p>
    <w:p w14:paraId="7008095A" w14:textId="77777777" w:rsidR="00E02397" w:rsidRDefault="00E02397" w:rsidP="00707617">
      <w:pPr>
        <w:rPr>
          <w:sz w:val="18"/>
          <w:szCs w:val="18"/>
        </w:rPr>
      </w:pPr>
    </w:p>
    <w:p w14:paraId="7DC5CAC0" w14:textId="77777777" w:rsidR="00E02397" w:rsidRDefault="00E02397" w:rsidP="00707617">
      <w:pPr>
        <w:rPr>
          <w:sz w:val="18"/>
          <w:szCs w:val="18"/>
        </w:rPr>
      </w:pPr>
    </w:p>
    <w:p w14:paraId="27999DF1" w14:textId="77777777" w:rsidR="00E02397" w:rsidRDefault="00E02397" w:rsidP="00707617">
      <w:pPr>
        <w:rPr>
          <w:sz w:val="18"/>
          <w:szCs w:val="18"/>
        </w:rPr>
      </w:pPr>
    </w:p>
    <w:p w14:paraId="639EF34D" w14:textId="77777777" w:rsidR="00E02397" w:rsidRDefault="00E02397" w:rsidP="00707617">
      <w:pPr>
        <w:rPr>
          <w:sz w:val="18"/>
          <w:szCs w:val="18"/>
        </w:rPr>
      </w:pPr>
    </w:p>
    <w:p w14:paraId="24175E36" w14:textId="77777777" w:rsidR="00E02397" w:rsidRPr="00E02397" w:rsidRDefault="00E02397" w:rsidP="00E02397">
      <w:pPr>
        <w:rPr>
          <w:sz w:val="24"/>
          <w:szCs w:val="24"/>
        </w:rPr>
      </w:pPr>
      <w:r w:rsidRPr="00E02397">
        <w:rPr>
          <w:sz w:val="24"/>
          <w:szCs w:val="24"/>
        </w:rPr>
        <w:t>Jméno:……………………………….  Příjmení: …………………………………….</w:t>
      </w:r>
    </w:p>
    <w:tbl>
      <w:tblPr>
        <w:tblStyle w:val="Mkatabulky"/>
        <w:tblW w:w="14040" w:type="dxa"/>
        <w:tblLook w:val="04A0" w:firstRow="1" w:lastRow="0" w:firstColumn="1" w:lastColumn="0" w:noHBand="0" w:noVBand="1"/>
      </w:tblPr>
      <w:tblGrid>
        <w:gridCol w:w="3302"/>
        <w:gridCol w:w="1243"/>
        <w:gridCol w:w="1363"/>
        <w:gridCol w:w="983"/>
        <w:gridCol w:w="3221"/>
        <w:gridCol w:w="1232"/>
        <w:gridCol w:w="11"/>
        <w:gridCol w:w="1349"/>
        <w:gridCol w:w="1325"/>
        <w:gridCol w:w="11"/>
      </w:tblGrid>
      <w:tr w:rsidR="00E02397" w:rsidRPr="00E02397" w14:paraId="576A338B" w14:textId="77777777" w:rsidTr="00933FEB">
        <w:trPr>
          <w:gridAfter w:val="1"/>
          <w:wAfter w:w="11" w:type="dxa"/>
          <w:trHeight w:val="680"/>
        </w:trPr>
        <w:tc>
          <w:tcPr>
            <w:tcW w:w="11344" w:type="dxa"/>
            <w:gridSpan w:val="6"/>
            <w:vAlign w:val="center"/>
          </w:tcPr>
          <w:p w14:paraId="2F860A92" w14:textId="77777777" w:rsidR="00E02397" w:rsidRPr="00E02397" w:rsidRDefault="00E02397" w:rsidP="00933FEB">
            <w:pPr>
              <w:jc w:val="center"/>
              <w:rPr>
                <w:b/>
                <w:bCs/>
                <w:sz w:val="24"/>
                <w:szCs w:val="24"/>
              </w:rPr>
            </w:pPr>
            <w:r w:rsidRPr="00E02397">
              <w:rPr>
                <w:b/>
                <w:bCs/>
                <w:sz w:val="24"/>
                <w:szCs w:val="24"/>
              </w:rPr>
              <w:t>VYPLŇUJE UCHAZEČ</w:t>
            </w:r>
          </w:p>
        </w:tc>
        <w:tc>
          <w:tcPr>
            <w:tcW w:w="2685" w:type="dxa"/>
            <w:gridSpan w:val="3"/>
            <w:vAlign w:val="center"/>
          </w:tcPr>
          <w:p w14:paraId="44504B6B" w14:textId="77777777" w:rsidR="00E02397" w:rsidRPr="00E02397" w:rsidRDefault="00E02397" w:rsidP="00933FEB">
            <w:pPr>
              <w:jc w:val="center"/>
              <w:rPr>
                <w:b/>
                <w:bCs/>
                <w:sz w:val="24"/>
                <w:szCs w:val="24"/>
              </w:rPr>
            </w:pPr>
            <w:r w:rsidRPr="00E02397">
              <w:rPr>
                <w:b/>
                <w:bCs/>
                <w:sz w:val="24"/>
                <w:szCs w:val="24"/>
              </w:rPr>
              <w:t>VYPLŇUJE VŠKK</w:t>
            </w:r>
          </w:p>
        </w:tc>
      </w:tr>
      <w:tr w:rsidR="00E02397" w:rsidRPr="00E02397" w14:paraId="789EF3B0" w14:textId="77777777" w:rsidTr="00933FEB">
        <w:trPr>
          <w:trHeight w:val="680"/>
        </w:trPr>
        <w:tc>
          <w:tcPr>
            <w:tcW w:w="3397" w:type="dxa"/>
            <w:shd w:val="clear" w:color="auto" w:fill="BFBFBF" w:themeFill="background1" w:themeFillShade="BF"/>
            <w:vAlign w:val="center"/>
          </w:tcPr>
          <w:p w14:paraId="20483603" w14:textId="77777777" w:rsidR="00E02397" w:rsidRPr="00E02397" w:rsidRDefault="00E02397" w:rsidP="00933FEB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Název předmětu absolvovaného na jiné VŠ/VOŠ</w:t>
            </w:r>
          </w:p>
        </w:tc>
        <w:tc>
          <w:tcPr>
            <w:tcW w:w="1054" w:type="dxa"/>
            <w:shd w:val="clear" w:color="auto" w:fill="BFBFBF" w:themeFill="background1" w:themeFillShade="BF"/>
            <w:vAlign w:val="center"/>
          </w:tcPr>
          <w:p w14:paraId="0D4CD4C1" w14:textId="77777777" w:rsidR="00E02397" w:rsidRPr="00E02397" w:rsidRDefault="00E02397" w:rsidP="00933FEB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Ukončení předmětu</w:t>
            </w:r>
            <w:r w:rsidRPr="00E02397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363" w:type="dxa"/>
            <w:shd w:val="clear" w:color="auto" w:fill="BFBFBF" w:themeFill="background1" w:themeFillShade="BF"/>
            <w:vAlign w:val="center"/>
          </w:tcPr>
          <w:p w14:paraId="578AA46A" w14:textId="77777777" w:rsidR="00E02397" w:rsidRPr="00E02397" w:rsidRDefault="00E02397" w:rsidP="00933FEB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Hodnocení předmětu</w:t>
            </w:r>
            <w:r w:rsidRPr="00E02397">
              <w:rPr>
                <w:color w:val="000000"/>
                <w:sz w:val="24"/>
                <w:szCs w:val="24"/>
              </w:rPr>
              <w:t>**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7CD2481A" w14:textId="77777777" w:rsidR="00E02397" w:rsidRPr="00E02397" w:rsidRDefault="00E02397" w:rsidP="00933FEB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ECTS</w:t>
            </w:r>
            <w:r>
              <w:rPr>
                <w:sz w:val="24"/>
                <w:szCs w:val="24"/>
              </w:rPr>
              <w:t xml:space="preserve"> </w:t>
            </w:r>
            <w:r w:rsidRPr="00E02397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E02397">
              <w:rPr>
                <w:sz w:val="24"/>
                <w:szCs w:val="24"/>
              </w:rPr>
              <w:t>Kredity</w:t>
            </w:r>
          </w:p>
        </w:tc>
        <w:tc>
          <w:tcPr>
            <w:tcW w:w="3313" w:type="dxa"/>
            <w:shd w:val="clear" w:color="auto" w:fill="BFBFBF" w:themeFill="background1" w:themeFillShade="BF"/>
            <w:vAlign w:val="center"/>
          </w:tcPr>
          <w:p w14:paraId="2A25063B" w14:textId="77777777" w:rsidR="00E02397" w:rsidRPr="00E02397" w:rsidRDefault="00E02397" w:rsidP="00933FEB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Název ekvivalentního předmětu na VŠKK</w:t>
            </w:r>
          </w:p>
        </w:tc>
        <w:tc>
          <w:tcPr>
            <w:tcW w:w="1243" w:type="dxa"/>
            <w:gridSpan w:val="2"/>
            <w:shd w:val="clear" w:color="auto" w:fill="BFBFBF" w:themeFill="background1" w:themeFillShade="BF"/>
            <w:vAlign w:val="center"/>
          </w:tcPr>
          <w:p w14:paraId="696CD7C7" w14:textId="77777777" w:rsidR="00E02397" w:rsidRPr="00E02397" w:rsidRDefault="00E02397" w:rsidP="00933FEB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Ukončení předmětu</w:t>
            </w:r>
            <w:r w:rsidRPr="00E02397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349" w:type="dxa"/>
            <w:shd w:val="clear" w:color="auto" w:fill="BFBFBF" w:themeFill="background1" w:themeFillShade="BF"/>
            <w:vAlign w:val="center"/>
          </w:tcPr>
          <w:p w14:paraId="0F9EDF0A" w14:textId="77777777" w:rsidR="00E02397" w:rsidRPr="00E02397" w:rsidRDefault="00E02397" w:rsidP="00933FEB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Doporučení příslušné katedry</w:t>
            </w:r>
          </w:p>
        </w:tc>
        <w:tc>
          <w:tcPr>
            <w:tcW w:w="1336" w:type="dxa"/>
            <w:gridSpan w:val="2"/>
            <w:shd w:val="clear" w:color="auto" w:fill="BFBFBF" w:themeFill="background1" w:themeFillShade="BF"/>
            <w:vAlign w:val="center"/>
          </w:tcPr>
          <w:p w14:paraId="5CDF2BC4" w14:textId="77777777" w:rsidR="00E02397" w:rsidRPr="00E02397" w:rsidRDefault="00E02397" w:rsidP="00933FEB">
            <w:pPr>
              <w:jc w:val="center"/>
              <w:rPr>
                <w:sz w:val="24"/>
                <w:szCs w:val="24"/>
              </w:rPr>
            </w:pPr>
            <w:r w:rsidRPr="00E02397">
              <w:rPr>
                <w:sz w:val="24"/>
                <w:szCs w:val="24"/>
              </w:rPr>
              <w:t>Rozhodnutí a podpis rektora pro studium</w:t>
            </w:r>
          </w:p>
        </w:tc>
      </w:tr>
      <w:tr w:rsidR="00E02397" w:rsidRPr="00E02397" w14:paraId="22948224" w14:textId="77777777" w:rsidTr="00933FEB">
        <w:trPr>
          <w:trHeight w:val="680"/>
        </w:trPr>
        <w:tc>
          <w:tcPr>
            <w:tcW w:w="3397" w:type="dxa"/>
          </w:tcPr>
          <w:p w14:paraId="04F79FF3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2ABFEE3E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14:paraId="20238682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0DEBF5BB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</w:tcPr>
          <w:p w14:paraId="303ECBDE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</w:tcPr>
          <w:p w14:paraId="741FE1AE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0621CED8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14:paraId="5A08E70B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</w:tr>
      <w:tr w:rsidR="00E02397" w:rsidRPr="00E02397" w14:paraId="2109473A" w14:textId="77777777" w:rsidTr="00933FEB">
        <w:trPr>
          <w:trHeight w:val="680"/>
        </w:trPr>
        <w:tc>
          <w:tcPr>
            <w:tcW w:w="3397" w:type="dxa"/>
            <w:shd w:val="clear" w:color="auto" w:fill="F2F2F2" w:themeFill="background1" w:themeFillShade="F2"/>
          </w:tcPr>
          <w:p w14:paraId="36515D32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</w:tcPr>
          <w:p w14:paraId="6A7110E4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14:paraId="0EA1F0D8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75A1452A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F2F2F2" w:themeFill="background1" w:themeFillShade="F2"/>
          </w:tcPr>
          <w:p w14:paraId="46E74D06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shd w:val="clear" w:color="auto" w:fill="F2F2F2" w:themeFill="background1" w:themeFillShade="F2"/>
          </w:tcPr>
          <w:p w14:paraId="3282C742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5E22EDEA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shd w:val="clear" w:color="auto" w:fill="F2F2F2" w:themeFill="background1" w:themeFillShade="F2"/>
          </w:tcPr>
          <w:p w14:paraId="7D0E1A06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</w:tr>
      <w:tr w:rsidR="00E02397" w:rsidRPr="00E02397" w14:paraId="5726EF6F" w14:textId="77777777" w:rsidTr="00933FEB">
        <w:trPr>
          <w:trHeight w:val="680"/>
        </w:trPr>
        <w:tc>
          <w:tcPr>
            <w:tcW w:w="3397" w:type="dxa"/>
          </w:tcPr>
          <w:p w14:paraId="7BFE3709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62925299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14:paraId="22779B04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61829D5A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</w:tcPr>
          <w:p w14:paraId="6ADB68AC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</w:tcPr>
          <w:p w14:paraId="7E4B8CA9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33602B1A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14:paraId="0B625A18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</w:tr>
      <w:tr w:rsidR="00E02397" w:rsidRPr="00E02397" w14:paraId="702A8386" w14:textId="77777777" w:rsidTr="00933FEB">
        <w:trPr>
          <w:trHeight w:val="680"/>
        </w:trPr>
        <w:tc>
          <w:tcPr>
            <w:tcW w:w="3397" w:type="dxa"/>
            <w:shd w:val="clear" w:color="auto" w:fill="F2F2F2" w:themeFill="background1" w:themeFillShade="F2"/>
          </w:tcPr>
          <w:p w14:paraId="0BBC4F51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</w:tcPr>
          <w:p w14:paraId="523B8FAC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14:paraId="52038AA2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6CEA37D3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F2F2F2" w:themeFill="background1" w:themeFillShade="F2"/>
          </w:tcPr>
          <w:p w14:paraId="706C84B9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shd w:val="clear" w:color="auto" w:fill="F2F2F2" w:themeFill="background1" w:themeFillShade="F2"/>
          </w:tcPr>
          <w:p w14:paraId="0E2C9CC7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6087439A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shd w:val="clear" w:color="auto" w:fill="F2F2F2" w:themeFill="background1" w:themeFillShade="F2"/>
          </w:tcPr>
          <w:p w14:paraId="40394576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</w:tr>
      <w:tr w:rsidR="00E02397" w:rsidRPr="00E02397" w14:paraId="0DB0C72F" w14:textId="77777777" w:rsidTr="00933FEB">
        <w:trPr>
          <w:trHeight w:val="680"/>
        </w:trPr>
        <w:tc>
          <w:tcPr>
            <w:tcW w:w="3397" w:type="dxa"/>
          </w:tcPr>
          <w:p w14:paraId="2A04ACB5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10626D81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14:paraId="2B0FA7DC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12A76D07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</w:tcPr>
          <w:p w14:paraId="3C0E71AC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</w:tcPr>
          <w:p w14:paraId="112B9BF1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510A38D4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14:paraId="1032F369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</w:tr>
      <w:tr w:rsidR="00E02397" w:rsidRPr="00E02397" w14:paraId="75AD4D3F" w14:textId="77777777" w:rsidTr="00933FEB">
        <w:trPr>
          <w:trHeight w:val="680"/>
        </w:trPr>
        <w:tc>
          <w:tcPr>
            <w:tcW w:w="3397" w:type="dxa"/>
            <w:shd w:val="clear" w:color="auto" w:fill="F2F2F2" w:themeFill="background1" w:themeFillShade="F2"/>
          </w:tcPr>
          <w:p w14:paraId="51D606DA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</w:tcPr>
          <w:p w14:paraId="1AD1BC8E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14:paraId="7B3B4184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2B4D4C0E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F2F2F2" w:themeFill="background1" w:themeFillShade="F2"/>
          </w:tcPr>
          <w:p w14:paraId="4F6B8C87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shd w:val="clear" w:color="auto" w:fill="F2F2F2" w:themeFill="background1" w:themeFillShade="F2"/>
          </w:tcPr>
          <w:p w14:paraId="6BFAEFE8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14D28175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shd w:val="clear" w:color="auto" w:fill="F2F2F2" w:themeFill="background1" w:themeFillShade="F2"/>
          </w:tcPr>
          <w:p w14:paraId="6ABD27D0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</w:tr>
      <w:tr w:rsidR="00E02397" w:rsidRPr="00E02397" w14:paraId="6FFDB8D0" w14:textId="77777777" w:rsidTr="00933FEB">
        <w:trPr>
          <w:trHeight w:val="680"/>
        </w:trPr>
        <w:tc>
          <w:tcPr>
            <w:tcW w:w="3397" w:type="dxa"/>
          </w:tcPr>
          <w:p w14:paraId="14795F4D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0F49D8BA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14:paraId="1F0C238D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</w:tcPr>
          <w:p w14:paraId="2FBC92BE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</w:tcPr>
          <w:p w14:paraId="7056578A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</w:tcPr>
          <w:p w14:paraId="3B694524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508E413B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</w:tcPr>
          <w:p w14:paraId="7C695563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</w:tr>
      <w:tr w:rsidR="00E02397" w:rsidRPr="00E02397" w14:paraId="23CD05CA" w14:textId="77777777" w:rsidTr="00933FEB">
        <w:trPr>
          <w:trHeight w:val="680"/>
        </w:trPr>
        <w:tc>
          <w:tcPr>
            <w:tcW w:w="3397" w:type="dxa"/>
            <w:shd w:val="clear" w:color="auto" w:fill="F2F2F2" w:themeFill="background1" w:themeFillShade="F2"/>
          </w:tcPr>
          <w:p w14:paraId="73A7FB85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F2F2F2" w:themeFill="background1" w:themeFillShade="F2"/>
          </w:tcPr>
          <w:p w14:paraId="0E69162E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</w:tcPr>
          <w:p w14:paraId="708495BC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297141E3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3313" w:type="dxa"/>
            <w:shd w:val="clear" w:color="auto" w:fill="F2F2F2" w:themeFill="background1" w:themeFillShade="F2"/>
          </w:tcPr>
          <w:p w14:paraId="78F96D37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shd w:val="clear" w:color="auto" w:fill="F2F2F2" w:themeFill="background1" w:themeFillShade="F2"/>
          </w:tcPr>
          <w:p w14:paraId="13DFC953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2F2F2" w:themeFill="background1" w:themeFillShade="F2"/>
          </w:tcPr>
          <w:p w14:paraId="0B3B2FD3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shd w:val="clear" w:color="auto" w:fill="F2F2F2" w:themeFill="background1" w:themeFillShade="F2"/>
          </w:tcPr>
          <w:p w14:paraId="78A66DBE" w14:textId="77777777" w:rsidR="00E02397" w:rsidRPr="00E02397" w:rsidRDefault="00E02397" w:rsidP="00933FEB">
            <w:pPr>
              <w:rPr>
                <w:sz w:val="24"/>
                <w:szCs w:val="24"/>
              </w:rPr>
            </w:pPr>
          </w:p>
        </w:tc>
      </w:tr>
    </w:tbl>
    <w:p w14:paraId="0B63E24A" w14:textId="77777777" w:rsidR="00E02397" w:rsidRDefault="00E02397" w:rsidP="00E02397">
      <w:pPr>
        <w:rPr>
          <w:sz w:val="18"/>
          <w:szCs w:val="18"/>
        </w:rPr>
      </w:pPr>
    </w:p>
    <w:p w14:paraId="11ECE470" w14:textId="77777777" w:rsidR="00E02397" w:rsidRPr="00707617" w:rsidRDefault="00E02397" w:rsidP="00E02397">
      <w:pPr>
        <w:rPr>
          <w:sz w:val="18"/>
          <w:szCs w:val="18"/>
        </w:rPr>
      </w:pPr>
      <w:r w:rsidRPr="00707617">
        <w:rPr>
          <w:sz w:val="18"/>
          <w:szCs w:val="18"/>
        </w:rPr>
        <w:t xml:space="preserve">* ZK – zkouška, KZ – klasifikovaný zápočet, Z – zápočet;  </w:t>
      </w:r>
    </w:p>
    <w:p w14:paraId="48044EF7" w14:textId="77777777" w:rsidR="00E02397" w:rsidRPr="00E67FEA" w:rsidRDefault="00E02397" w:rsidP="00E02397">
      <w:pPr>
        <w:rPr>
          <w:sz w:val="18"/>
          <w:szCs w:val="18"/>
        </w:rPr>
      </w:pPr>
      <w:r w:rsidRPr="00707617">
        <w:rPr>
          <w:sz w:val="18"/>
          <w:szCs w:val="18"/>
        </w:rPr>
        <w:t>** započteno, výborně, velmi dobře, dobře;</w:t>
      </w:r>
      <w:r w:rsidRPr="00707617">
        <w:rPr>
          <w:sz w:val="18"/>
          <w:szCs w:val="18"/>
        </w:rPr>
        <w:tab/>
      </w:r>
    </w:p>
    <w:p w14:paraId="722F853D" w14:textId="77777777" w:rsidR="00E02397" w:rsidRPr="00E67FEA" w:rsidRDefault="00E02397" w:rsidP="00707617">
      <w:pPr>
        <w:rPr>
          <w:sz w:val="18"/>
          <w:szCs w:val="18"/>
        </w:rPr>
      </w:pPr>
    </w:p>
    <w:sectPr w:rsidR="00E02397" w:rsidRPr="00E67FEA" w:rsidSect="00707617">
      <w:pgSz w:w="16840" w:h="11900" w:orient="landscape"/>
      <w:pgMar w:top="1418" w:right="2098" w:bottom="1418" w:left="1304" w:header="70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7C32C" w14:textId="77777777" w:rsidR="0047561F" w:rsidRDefault="0047561F" w:rsidP="00070459">
      <w:r>
        <w:separator/>
      </w:r>
    </w:p>
  </w:endnote>
  <w:endnote w:type="continuationSeparator" w:id="0">
    <w:p w14:paraId="5F9C1065" w14:textId="77777777" w:rsidR="0047561F" w:rsidRDefault="0047561F" w:rsidP="0007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4083" w14:textId="77777777" w:rsidR="00870AC1" w:rsidRDefault="00870AC1" w:rsidP="00870AC1">
    <w:pPr>
      <w:jc w:val="center"/>
      <w:rPr>
        <w:rFonts w:ascii="Calibri" w:hAnsi="Calibri" w:cs="Calibri"/>
        <w:b/>
        <w:bCs/>
        <w:color w:val="000000"/>
        <w:sz w:val="18"/>
        <w:szCs w:val="18"/>
        <w:shd w:val="clear" w:color="auto" w:fill="FFFFFF"/>
      </w:rPr>
    </w:pPr>
    <w:r>
      <w:rPr>
        <w:rFonts w:ascii="Calibri" w:hAnsi="Calibri" w:cs="Calibri"/>
        <w:b/>
        <w:bCs/>
        <w:noProof/>
        <w:color w:val="00000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14B03E" wp14:editId="2B87F76A">
              <wp:simplePos x="0" y="0"/>
              <wp:positionH relativeFrom="column">
                <wp:posOffset>0</wp:posOffset>
              </wp:positionH>
              <wp:positionV relativeFrom="paragraph">
                <wp:posOffset>-45085</wp:posOffset>
              </wp:positionV>
              <wp:extent cx="5760000" cy="0"/>
              <wp:effectExtent l="0" t="0" r="6350" b="1270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86E274" id="Přímá spojnic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.55pt" to="453.55pt,-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</w:p>
  <w:p w14:paraId="029AC254" w14:textId="77777777" w:rsidR="00E97120" w:rsidRPr="004351F1" w:rsidRDefault="00E97120" w:rsidP="00870AC1">
    <w:pPr>
      <w:jc w:val="center"/>
      <w:rPr>
        <w:rFonts w:ascii="Calibri" w:hAnsi="Calibri" w:cs="Calibri"/>
        <w:color w:val="000000" w:themeColor="text1"/>
        <w:sz w:val="18"/>
        <w:szCs w:val="18"/>
      </w:rPr>
    </w:pPr>
    <w:r w:rsidRPr="00E97120">
      <w:rPr>
        <w:rFonts w:ascii="Calibri" w:hAnsi="Calibri" w:cs="Calibri"/>
        <w:b/>
        <w:bCs/>
        <w:color w:val="000000"/>
        <w:sz w:val="18"/>
        <w:szCs w:val="18"/>
        <w:shd w:val="clear" w:color="auto" w:fill="FFFFFF"/>
      </w:rPr>
      <w:t>Vysoká škola kreativní komunikace</w:t>
    </w:r>
    <w:r w:rsidR="00870AC1">
      <w:rPr>
        <w:rFonts w:ascii="Calibri" w:hAnsi="Calibri" w:cs="Calibri"/>
        <w:b/>
        <w:bCs/>
        <w:color w:val="000000"/>
        <w:sz w:val="18"/>
        <w:szCs w:val="18"/>
        <w:shd w:val="clear" w:color="auto" w:fill="FFFFFF"/>
      </w:rPr>
      <w:t xml:space="preserve">, s.r.o., </w:t>
    </w:r>
    <w:r w:rsidRPr="00E97120">
      <w:rPr>
        <w:rFonts w:ascii="Calibri" w:hAnsi="Calibri" w:cs="Calibri"/>
        <w:color w:val="000000"/>
        <w:sz w:val="18"/>
        <w:szCs w:val="18"/>
        <w:shd w:val="clear" w:color="auto" w:fill="FFFFFF"/>
      </w:rPr>
      <w:t>Na Pankráci 420/54</w:t>
    </w:r>
    <w:r w:rsidR="00870AC1">
      <w:rPr>
        <w:rFonts w:ascii="Calibri" w:hAnsi="Calibri" w:cs="Calibri"/>
        <w:color w:val="000000"/>
        <w:sz w:val="18"/>
        <w:szCs w:val="18"/>
      </w:rPr>
      <w:t xml:space="preserve">, </w:t>
    </w:r>
    <w:r w:rsidRPr="00E97120">
      <w:rPr>
        <w:rFonts w:ascii="Calibri" w:hAnsi="Calibri" w:cs="Calibri"/>
        <w:color w:val="000000"/>
        <w:sz w:val="18"/>
        <w:szCs w:val="18"/>
        <w:shd w:val="clear" w:color="auto" w:fill="FFFFFF"/>
      </w:rPr>
      <w:t>140 00 Praha 4 – Nusle</w:t>
    </w:r>
    <w:r w:rsidR="00870AC1">
      <w:rPr>
        <w:rFonts w:ascii="Calibri" w:hAnsi="Calibri" w:cs="Calibri"/>
        <w:color w:val="000000"/>
        <w:sz w:val="18"/>
        <w:szCs w:val="18"/>
        <w:shd w:val="clear" w:color="auto" w:fill="FFFFFF"/>
      </w:rPr>
      <w:tab/>
    </w:r>
    <w:r w:rsidR="00870AC1">
      <w:rPr>
        <w:rFonts w:ascii="Calibri" w:hAnsi="Calibri" w:cs="Calibri"/>
        <w:color w:val="000000"/>
        <w:sz w:val="18"/>
        <w:szCs w:val="18"/>
        <w:shd w:val="clear" w:color="auto" w:fill="FFFFFF"/>
      </w:rPr>
      <w:tab/>
    </w:r>
    <w:r w:rsidR="00870AC1">
      <w:rPr>
        <w:rFonts w:ascii="Calibri" w:hAnsi="Calibri" w:cs="Calibri"/>
        <w:color w:val="000000"/>
        <w:sz w:val="18"/>
        <w:szCs w:val="18"/>
        <w:shd w:val="clear" w:color="auto" w:fill="FFFFFF"/>
      </w:rPr>
      <w:tab/>
      <w:t xml:space="preserve"> </w:t>
    </w:r>
    <w:r w:rsidR="00870AC1">
      <w:rPr>
        <w:rFonts w:ascii="Calibri" w:hAnsi="Calibri" w:cs="Calibri"/>
        <w:color w:val="000000"/>
        <w:sz w:val="18"/>
        <w:szCs w:val="18"/>
        <w:shd w:val="clear" w:color="auto" w:fill="FFFFFF"/>
      </w:rPr>
      <w:tab/>
    </w:r>
    <w:r w:rsidR="00870AC1" w:rsidRPr="004351F1">
      <w:rPr>
        <w:rFonts w:ascii="Calibri" w:hAnsi="Calibri" w:cs="Calibri"/>
        <w:sz w:val="18"/>
        <w:szCs w:val="18"/>
        <w:shd w:val="clear" w:color="auto" w:fill="FFFFFF"/>
      </w:rPr>
      <w:t xml:space="preserve"> </w:t>
    </w:r>
    <w:hyperlink r:id="rId1" w:history="1">
      <w:r w:rsidR="00870AC1" w:rsidRPr="004351F1">
        <w:rPr>
          <w:rStyle w:val="Hypertextovodkaz"/>
          <w:rFonts w:ascii="Calibri" w:hAnsi="Calibri" w:cs="Calibri"/>
          <w:color w:val="auto"/>
          <w:sz w:val="18"/>
          <w:szCs w:val="18"/>
          <w:shd w:val="clear" w:color="auto" w:fill="FFFFFF"/>
        </w:rPr>
        <w:t>vskk.cz</w:t>
      </w:r>
    </w:hyperlink>
  </w:p>
  <w:p w14:paraId="061DB0BD" w14:textId="77777777" w:rsidR="00E97120" w:rsidRPr="00E97120" w:rsidRDefault="00E97120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5D82" w14:textId="77777777" w:rsidR="0047561F" w:rsidRDefault="0047561F" w:rsidP="00070459">
      <w:r>
        <w:separator/>
      </w:r>
    </w:p>
  </w:footnote>
  <w:footnote w:type="continuationSeparator" w:id="0">
    <w:p w14:paraId="219E10FC" w14:textId="77777777" w:rsidR="0047561F" w:rsidRDefault="0047561F" w:rsidP="00070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4A920" w14:textId="77777777" w:rsidR="00070459" w:rsidRDefault="00870AC1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EA13A84" wp14:editId="1A4EBF7C">
          <wp:simplePos x="0" y="0"/>
          <wp:positionH relativeFrom="column">
            <wp:posOffset>-4445</wp:posOffset>
          </wp:positionH>
          <wp:positionV relativeFrom="paragraph">
            <wp:posOffset>17780</wp:posOffset>
          </wp:positionV>
          <wp:extent cx="2028305" cy="507188"/>
          <wp:effectExtent l="0" t="0" r="3810" b="1270"/>
          <wp:wrapNone/>
          <wp:docPr id="1221375189" name="Obrázek 1221375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305" cy="507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A7C3B"/>
    <w:multiLevelType w:val="hybridMultilevel"/>
    <w:tmpl w:val="5E92810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785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36"/>
    <w:rsid w:val="0002637A"/>
    <w:rsid w:val="00026F26"/>
    <w:rsid w:val="00070459"/>
    <w:rsid w:val="00122F57"/>
    <w:rsid w:val="00147ED6"/>
    <w:rsid w:val="00200236"/>
    <w:rsid w:val="00297C39"/>
    <w:rsid w:val="003470C1"/>
    <w:rsid w:val="004351F1"/>
    <w:rsid w:val="00461F6C"/>
    <w:rsid w:val="0047561F"/>
    <w:rsid w:val="004E160F"/>
    <w:rsid w:val="004F7F1A"/>
    <w:rsid w:val="00531F9B"/>
    <w:rsid w:val="0067773C"/>
    <w:rsid w:val="006821CC"/>
    <w:rsid w:val="00707617"/>
    <w:rsid w:val="007A4852"/>
    <w:rsid w:val="00837A6E"/>
    <w:rsid w:val="00870AC1"/>
    <w:rsid w:val="00996FB1"/>
    <w:rsid w:val="00B3070E"/>
    <w:rsid w:val="00D35168"/>
    <w:rsid w:val="00D83A9B"/>
    <w:rsid w:val="00E02397"/>
    <w:rsid w:val="00E11081"/>
    <w:rsid w:val="00E67FEA"/>
    <w:rsid w:val="00E97120"/>
    <w:rsid w:val="00F33D69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B687A"/>
  <w15:chartTrackingRefBased/>
  <w15:docId w15:val="{D277A66F-9179-47A6-9200-C42881B4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51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35168"/>
    <w:pPr>
      <w:keepNext/>
      <w:jc w:val="center"/>
      <w:outlineLvl w:val="0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04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0459"/>
  </w:style>
  <w:style w:type="paragraph" w:styleId="Zpat">
    <w:name w:val="footer"/>
    <w:basedOn w:val="Normln"/>
    <w:link w:val="ZpatChar"/>
    <w:uiPriority w:val="99"/>
    <w:unhideWhenUsed/>
    <w:rsid w:val="000704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0459"/>
  </w:style>
  <w:style w:type="character" w:styleId="Siln">
    <w:name w:val="Strong"/>
    <w:basedOn w:val="Standardnpsmoodstavce"/>
    <w:uiPriority w:val="22"/>
    <w:qFormat/>
    <w:rsid w:val="00E9712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9712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9712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70AC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rsid w:val="00D35168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D35168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D351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351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Mkatabulky">
    <w:name w:val="Table Grid"/>
    <w:basedOn w:val="Normlntabulka"/>
    <w:uiPriority w:val="39"/>
    <w:rsid w:val="00707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4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skk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O\Hlavi&#269;kov&#253;%20pap&#237;r\VSKK_hlavic&#780;kovy&#769;%20papi&#769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VSKK_hlavičkový papír</Template>
  <TotalTime>3</TotalTime>
  <Pages>4</Pages>
  <Words>688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Lenka</dc:creator>
  <cp:keywords/>
  <dc:description/>
  <cp:lastModifiedBy>ŠIMKOVÁ Lenka</cp:lastModifiedBy>
  <cp:revision>4</cp:revision>
  <dcterms:created xsi:type="dcterms:W3CDTF">2026-07-03T13:29:00Z</dcterms:created>
  <dcterms:modified xsi:type="dcterms:W3CDTF">2026-07-03T13:31:00Z</dcterms:modified>
</cp:coreProperties>
</file>